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37447E" w:rsidRDefault="00D10BCA" w:rsidP="0037447E">
      <w:r>
        <w:t>Pruszków,</w:t>
      </w:r>
      <w:r w:rsidR="0012486E">
        <w:t xml:space="preserve"> </w:t>
      </w:r>
      <w:r w:rsidR="007E7D58">
        <w:t>3</w:t>
      </w:r>
      <w:r w:rsidR="00251DE5">
        <w:t>1</w:t>
      </w:r>
      <w:r w:rsidR="0037447E" w:rsidRPr="0012486E">
        <w:t>.</w:t>
      </w:r>
      <w:r w:rsidR="00552460">
        <w:t>0</w:t>
      </w:r>
      <w:r w:rsidR="00AA6C4A">
        <w:t>8</w:t>
      </w:r>
      <w:r w:rsidR="0037447E" w:rsidRPr="0012486E">
        <w:t>.202</w:t>
      </w:r>
      <w:r w:rsidR="00552460">
        <w:t>1</w:t>
      </w:r>
      <w:bookmarkStart w:id="0" w:name="_GoBack"/>
      <w:bookmarkEnd w:id="0"/>
    </w:p>
    <w:p w:rsidR="0037447E" w:rsidRDefault="0037447E" w:rsidP="0037447E">
      <w:r w:rsidRPr="00232347">
        <w:t>WPP.6733.</w:t>
      </w:r>
      <w:r w:rsidR="00251DE5">
        <w:t>8</w:t>
      </w:r>
      <w:r w:rsidRPr="00232347">
        <w:t>.202</w:t>
      </w:r>
      <w:r w:rsidR="00552460">
        <w:t>1</w:t>
      </w:r>
    </w:p>
    <w:p w:rsidR="00177F47" w:rsidRDefault="00177F47" w:rsidP="0037447E"/>
    <w:p w:rsidR="00A15252" w:rsidRPr="007632A8" w:rsidRDefault="00430606" w:rsidP="0037447E">
      <w:pPr>
        <w:pStyle w:val="Nagwek1"/>
      </w:pPr>
      <w:r>
        <w:t>ZAWIADOMIENIE O DECYZJI</w:t>
      </w:r>
    </w:p>
    <w:p w:rsidR="00430606" w:rsidRPr="00FF0D0F" w:rsidRDefault="00430606" w:rsidP="00430606">
      <w:r w:rsidRPr="009F60DF">
        <w:t>Zgodnie z art. 61 §4 oraz art. 10 §1 ustawy z dnia 14 czerwc</w:t>
      </w:r>
      <w:r>
        <w:t xml:space="preserve">a 1960r. - Kodeks postępowania </w:t>
      </w:r>
      <w:r w:rsidRPr="009F60DF">
        <w:t xml:space="preserve">administracyjnego </w:t>
      </w:r>
      <w:r w:rsidRPr="00FF0D0F">
        <w:t>(t.j.</w:t>
      </w:r>
      <w:r>
        <w:t xml:space="preserve"> </w:t>
      </w:r>
      <w:r w:rsidRPr="00FF0D0F">
        <w:t>Dz.U. z 202</w:t>
      </w:r>
      <w:r w:rsidR="00177F47">
        <w:t>1</w:t>
      </w:r>
      <w:r w:rsidRPr="00FF0D0F">
        <w:t xml:space="preserve">r. poz. </w:t>
      </w:r>
      <w:r w:rsidR="00177F47">
        <w:t xml:space="preserve">735 </w:t>
      </w:r>
      <w:r w:rsidRPr="00FF0D0F">
        <w:t xml:space="preserve">) </w:t>
      </w:r>
      <w:r w:rsidRPr="009F60DF">
        <w:t>art. 50 ust.1 oraz art. 53 ust.10 ustawy z dnia</w:t>
      </w:r>
      <w:r w:rsidR="00AB4433">
        <w:t xml:space="preserve"> 27 marca 2003r. o planowaniu </w:t>
      </w:r>
      <w:r w:rsidR="00AB4433">
        <w:br/>
        <w:t>i z</w:t>
      </w:r>
      <w:r w:rsidRPr="009F60DF">
        <w:t xml:space="preserve">agospodarowaniu przestrzennym  </w:t>
      </w:r>
      <w:r w:rsidRPr="00FF0D0F">
        <w:t>( t.j. Dz.</w:t>
      </w:r>
      <w:r w:rsidR="00251DE5">
        <w:t xml:space="preserve"> </w:t>
      </w:r>
      <w:r w:rsidRPr="00FF0D0F">
        <w:t>U. 202</w:t>
      </w:r>
      <w:r w:rsidR="00177F47">
        <w:t>1</w:t>
      </w:r>
      <w:r w:rsidRPr="00FF0D0F">
        <w:t xml:space="preserve">r., poz. </w:t>
      </w:r>
      <w:r w:rsidR="00177F47">
        <w:t>741</w:t>
      </w:r>
      <w:r>
        <w:t xml:space="preserve"> </w:t>
      </w:r>
      <w:r w:rsidRPr="00FF0D0F">
        <w:t>z późn.</w:t>
      </w:r>
      <w:r>
        <w:t xml:space="preserve"> </w:t>
      </w:r>
      <w:r w:rsidRPr="00FF0D0F">
        <w:t>zm. ).</w:t>
      </w:r>
    </w:p>
    <w:p w:rsidR="00A67DE7" w:rsidRDefault="007F1DCA" w:rsidP="0037447E">
      <w:pPr>
        <w:pStyle w:val="Nagwek2"/>
      </w:pPr>
      <w:r>
        <w:t>Prezydent Miasta Pruszkowa</w:t>
      </w:r>
      <w:r w:rsidR="00A67DE7">
        <w:t xml:space="preserve"> </w:t>
      </w:r>
    </w:p>
    <w:p w:rsidR="00A15252" w:rsidRPr="00AC03D0" w:rsidRDefault="007F1DCA" w:rsidP="0037447E">
      <w:pPr>
        <w:pStyle w:val="Nagwek2"/>
      </w:pPr>
      <w:r>
        <w:t>zawiadamia</w:t>
      </w:r>
    </w:p>
    <w:p w:rsidR="007F1DCA" w:rsidRPr="00251DE5" w:rsidRDefault="00430606" w:rsidP="00251DE5">
      <w:pPr>
        <w:pStyle w:val="Tekstpodstawowy"/>
        <w:jc w:val="both"/>
        <w:rPr>
          <w:rFonts w:ascii="Century Gothic" w:hAnsi="Century Gothic"/>
          <w:color w:val="auto"/>
          <w:szCs w:val="17"/>
        </w:rPr>
      </w:pPr>
      <w:r w:rsidRPr="00251DE5">
        <w:rPr>
          <w:rFonts w:ascii="Century Gothic" w:hAnsi="Century Gothic"/>
          <w:color w:val="auto"/>
          <w:szCs w:val="17"/>
        </w:rPr>
        <w:t xml:space="preserve">właścicieli i wieczystych użytkowników nieruchomości usytuowanych </w:t>
      </w:r>
      <w:r w:rsidR="00251DE5">
        <w:rPr>
          <w:rFonts w:ascii="Century Gothic" w:hAnsi="Century Gothic"/>
          <w:color w:val="auto"/>
          <w:szCs w:val="17"/>
        </w:rPr>
        <w:br/>
      </w:r>
      <w:r w:rsidRPr="00251DE5">
        <w:rPr>
          <w:rFonts w:ascii="Century Gothic" w:hAnsi="Century Gothic"/>
          <w:color w:val="auto"/>
          <w:szCs w:val="17"/>
        </w:rPr>
        <w:t xml:space="preserve">w sąsiedztwie planowanej inwestycji, że została wydana decyzja o ustaleniu lokalizacji inwestycji celu publicznego Nr </w:t>
      </w:r>
      <w:r w:rsidR="00AA6C4A" w:rsidRPr="00251DE5">
        <w:rPr>
          <w:rFonts w:ascii="Century Gothic" w:hAnsi="Century Gothic"/>
          <w:color w:val="auto"/>
          <w:szCs w:val="17"/>
        </w:rPr>
        <w:t>1</w:t>
      </w:r>
      <w:r w:rsidR="00251DE5" w:rsidRPr="00251DE5">
        <w:rPr>
          <w:rFonts w:ascii="Century Gothic" w:hAnsi="Century Gothic"/>
          <w:color w:val="auto"/>
          <w:szCs w:val="17"/>
        </w:rPr>
        <w:t>3</w:t>
      </w:r>
      <w:r w:rsidRPr="00251DE5">
        <w:rPr>
          <w:rFonts w:ascii="Century Gothic" w:hAnsi="Century Gothic"/>
          <w:color w:val="auto"/>
          <w:szCs w:val="17"/>
        </w:rPr>
        <w:t>/L/202</w:t>
      </w:r>
      <w:r w:rsidR="00177F47" w:rsidRPr="00251DE5">
        <w:rPr>
          <w:rFonts w:ascii="Century Gothic" w:hAnsi="Century Gothic"/>
          <w:color w:val="auto"/>
          <w:szCs w:val="17"/>
        </w:rPr>
        <w:t>1</w:t>
      </w:r>
      <w:r w:rsidRPr="00251DE5">
        <w:rPr>
          <w:rFonts w:ascii="Century Gothic" w:hAnsi="Century Gothic"/>
          <w:color w:val="auto"/>
          <w:szCs w:val="17"/>
        </w:rPr>
        <w:t xml:space="preserve"> r. z </w:t>
      </w:r>
      <w:r w:rsidR="00AA6C4A" w:rsidRPr="00251DE5">
        <w:rPr>
          <w:rFonts w:ascii="Century Gothic" w:hAnsi="Century Gothic"/>
          <w:color w:val="auto"/>
          <w:szCs w:val="17"/>
        </w:rPr>
        <w:t xml:space="preserve">dnia </w:t>
      </w:r>
      <w:r w:rsidR="007E7D58" w:rsidRPr="00251DE5">
        <w:rPr>
          <w:rFonts w:ascii="Century Gothic" w:hAnsi="Century Gothic"/>
          <w:color w:val="auto"/>
          <w:szCs w:val="17"/>
        </w:rPr>
        <w:t>3</w:t>
      </w:r>
      <w:r w:rsidR="00251DE5" w:rsidRPr="00251DE5">
        <w:rPr>
          <w:rFonts w:ascii="Century Gothic" w:hAnsi="Century Gothic"/>
          <w:color w:val="auto"/>
          <w:szCs w:val="17"/>
        </w:rPr>
        <w:t>1</w:t>
      </w:r>
      <w:r w:rsidR="0012486E" w:rsidRPr="00251DE5">
        <w:rPr>
          <w:rFonts w:ascii="Century Gothic" w:hAnsi="Century Gothic"/>
          <w:color w:val="auto"/>
          <w:szCs w:val="17"/>
        </w:rPr>
        <w:t>.</w:t>
      </w:r>
      <w:r w:rsidR="00177F47" w:rsidRPr="00251DE5">
        <w:rPr>
          <w:rFonts w:ascii="Century Gothic" w:hAnsi="Century Gothic"/>
          <w:color w:val="auto"/>
          <w:szCs w:val="17"/>
        </w:rPr>
        <w:t>0</w:t>
      </w:r>
      <w:r w:rsidR="00AA6C4A" w:rsidRPr="00251DE5">
        <w:rPr>
          <w:rFonts w:ascii="Century Gothic" w:hAnsi="Century Gothic"/>
          <w:color w:val="auto"/>
          <w:szCs w:val="17"/>
        </w:rPr>
        <w:t>8</w:t>
      </w:r>
      <w:r w:rsidRPr="00251DE5">
        <w:rPr>
          <w:rFonts w:ascii="Century Gothic" w:hAnsi="Century Gothic"/>
          <w:color w:val="auto"/>
          <w:szCs w:val="17"/>
        </w:rPr>
        <w:t>.202</w:t>
      </w:r>
      <w:r w:rsidR="00177F47" w:rsidRPr="00251DE5">
        <w:rPr>
          <w:rFonts w:ascii="Century Gothic" w:hAnsi="Century Gothic"/>
          <w:color w:val="auto"/>
          <w:szCs w:val="17"/>
        </w:rPr>
        <w:t>1</w:t>
      </w:r>
      <w:r w:rsidRPr="00251DE5">
        <w:rPr>
          <w:rFonts w:ascii="Century Gothic" w:hAnsi="Century Gothic"/>
          <w:color w:val="auto"/>
          <w:szCs w:val="17"/>
        </w:rPr>
        <w:t xml:space="preserve"> r.  dla zamierzenia polegającej </w:t>
      </w:r>
      <w:r w:rsidR="00251DE5" w:rsidRPr="00251DE5">
        <w:rPr>
          <w:rFonts w:ascii="Century Gothic" w:hAnsi="Century Gothic"/>
          <w:color w:val="auto"/>
          <w:szCs w:val="17"/>
        </w:rPr>
        <w:t xml:space="preserve">budowie sieci elektroenergetycznej kablowej </w:t>
      </w:r>
      <w:r w:rsidR="00251DE5">
        <w:rPr>
          <w:rFonts w:ascii="Century Gothic" w:hAnsi="Century Gothic"/>
          <w:color w:val="auto"/>
          <w:szCs w:val="17"/>
        </w:rPr>
        <w:br/>
      </w:r>
      <w:r w:rsidR="00251DE5" w:rsidRPr="00251DE5">
        <w:rPr>
          <w:rFonts w:ascii="Century Gothic" w:hAnsi="Century Gothic"/>
          <w:color w:val="auto"/>
          <w:szCs w:val="17"/>
        </w:rPr>
        <w:t xml:space="preserve">nN - 0,4kV, słupów sieci elektroenergetycznej napowietrznej nN i złączy kablowych nN, na terenie działek </w:t>
      </w:r>
      <w:r w:rsidR="00251DE5" w:rsidRPr="00251DE5">
        <w:rPr>
          <w:rFonts w:ascii="Century Gothic" w:hAnsi="Century Gothic"/>
          <w:color w:val="auto"/>
          <w:szCs w:val="17"/>
        </w:rPr>
        <w:t xml:space="preserve">o nr ew.: 16/8, 32, 16/7, 47/5, </w:t>
      </w:r>
      <w:r w:rsidR="00251DE5" w:rsidRPr="00251DE5">
        <w:rPr>
          <w:rFonts w:ascii="Century Gothic" w:hAnsi="Century Gothic"/>
          <w:color w:val="auto"/>
          <w:szCs w:val="17"/>
        </w:rPr>
        <w:t xml:space="preserve">7/1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51DE5" w:rsidRPr="00251DE5">
        <w:rPr>
          <w:rFonts w:ascii="Century Gothic" w:hAnsi="Century Gothic"/>
          <w:color w:val="auto"/>
          <w:szCs w:val="17"/>
        </w:rPr>
        <w:t xml:space="preserve">                         </w:t>
      </w:r>
      <w:r w:rsidR="00251DE5" w:rsidRPr="00251DE5">
        <w:rPr>
          <w:rFonts w:ascii="Century Gothic" w:hAnsi="Century Gothic"/>
          <w:color w:val="auto"/>
          <w:szCs w:val="17"/>
        </w:rPr>
        <w:t>w obrębie 26, położonych w liniach rozgraniczających ulicy: Majowej, Pięknej, B</w:t>
      </w:r>
      <w:r w:rsidR="00251DE5">
        <w:rPr>
          <w:rFonts w:ascii="Century Gothic" w:hAnsi="Century Gothic"/>
          <w:color w:val="auto"/>
          <w:szCs w:val="17"/>
        </w:rPr>
        <w:t xml:space="preserve">ohaterów Warszawy w Pruszkowie  </w:t>
      </w:r>
      <w:r w:rsidR="00251DE5" w:rsidRPr="00251DE5">
        <w:rPr>
          <w:rFonts w:ascii="Century Gothic" w:hAnsi="Century Gothic"/>
          <w:color w:val="auto"/>
          <w:szCs w:val="17"/>
        </w:rPr>
        <w:t>wraz z ewentualną przebudową kolidującej infrastruktury technicznej</w:t>
      </w:r>
      <w:r w:rsidR="00251DE5">
        <w:rPr>
          <w:rFonts w:ascii="Century Gothic" w:hAnsi="Century Gothic"/>
          <w:color w:val="auto"/>
          <w:szCs w:val="17"/>
        </w:rPr>
        <w:t>,</w:t>
      </w:r>
      <w:r w:rsidRPr="00251DE5">
        <w:rPr>
          <w:rFonts w:ascii="Century Gothic" w:hAnsi="Century Gothic"/>
          <w:color w:val="auto"/>
          <w:szCs w:val="17"/>
        </w:rPr>
        <w:t xml:space="preserve"> na wniosek</w:t>
      </w:r>
      <w:r w:rsidR="007E7D58" w:rsidRPr="00251DE5">
        <w:rPr>
          <w:rFonts w:ascii="Century Gothic" w:hAnsi="Century Gothic"/>
          <w:color w:val="auto"/>
          <w:szCs w:val="17"/>
        </w:rPr>
        <w:t xml:space="preserve"> </w:t>
      </w:r>
      <w:r w:rsidR="007B5CD6" w:rsidRPr="00251DE5">
        <w:rPr>
          <w:rFonts w:ascii="Century Gothic" w:hAnsi="Century Gothic"/>
          <w:color w:val="auto"/>
          <w:szCs w:val="17"/>
        </w:rPr>
        <w:t xml:space="preserve">złożony przez </w:t>
      </w:r>
      <w:r w:rsidR="00251DE5" w:rsidRPr="00251DE5">
        <w:rPr>
          <w:rFonts w:ascii="Century Gothic" w:hAnsi="Century Gothic"/>
          <w:color w:val="auto"/>
          <w:szCs w:val="17"/>
        </w:rPr>
        <w:t>PGE Dystrybucja S.A.</w:t>
      </w:r>
    </w:p>
    <w:p w:rsidR="00AB4433" w:rsidRPr="00AB4433" w:rsidRDefault="00AB4433" w:rsidP="00EF121F">
      <w:pPr>
        <w:pStyle w:val="Tekstpodstawowy"/>
        <w:rPr>
          <w:rFonts w:ascii="Century Gothic" w:hAnsi="Century Gothic"/>
          <w:color w:val="auto"/>
          <w:szCs w:val="17"/>
        </w:rPr>
      </w:pPr>
      <w:r w:rsidRPr="00AB4433">
        <w:rPr>
          <w:rFonts w:ascii="Century Gothic" w:hAnsi="Century Gothic"/>
          <w:color w:val="auto"/>
          <w:szCs w:val="17"/>
        </w:rPr>
        <w:lastRenderedPageBreak/>
        <w:t xml:space="preserve">Zainteresowane strony mogą zapoznać się z treścią decyzji po wcześniejszym kontakcie telefonicznym z </w:t>
      </w:r>
      <w:r>
        <w:rPr>
          <w:rFonts w:ascii="Century Gothic" w:hAnsi="Century Gothic"/>
          <w:color w:val="auto"/>
          <w:szCs w:val="17"/>
        </w:rPr>
        <w:t>Wydział</w:t>
      </w:r>
      <w:r w:rsidRPr="00AB4433">
        <w:rPr>
          <w:rFonts w:ascii="Century Gothic" w:hAnsi="Century Gothic"/>
          <w:color w:val="auto"/>
          <w:szCs w:val="17"/>
        </w:rPr>
        <w:t xml:space="preserve">em Planowania Przestrzennego Urzędu Miasta w Pruszkowie ul. Kraszewskiego 14/16, pok.69, tel.  (22) 73 – 58 – 840, </w:t>
      </w:r>
      <w:r w:rsidR="00251DE5">
        <w:rPr>
          <w:rFonts w:ascii="Century Gothic" w:hAnsi="Century Gothic"/>
          <w:color w:val="auto"/>
          <w:szCs w:val="17"/>
        </w:rPr>
        <w:br/>
      </w:r>
      <w:r w:rsidRPr="00AB4433">
        <w:rPr>
          <w:rFonts w:ascii="Century Gothic" w:hAnsi="Century Gothic"/>
          <w:color w:val="auto"/>
          <w:szCs w:val="17"/>
        </w:rPr>
        <w:t>w godzinach pracy Urzędu:</w:t>
      </w:r>
      <w:r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ponied</w:t>
      </w:r>
      <w:r>
        <w:rPr>
          <w:rFonts w:ascii="Century Gothic" w:hAnsi="Century Gothic"/>
          <w:color w:val="auto"/>
          <w:szCs w:val="17"/>
        </w:rPr>
        <w:t>ziałek 8 0</w:t>
      </w:r>
      <w:r w:rsidR="00EF121F">
        <w:rPr>
          <w:rFonts w:ascii="Century Gothic" w:hAnsi="Century Gothic"/>
          <w:color w:val="auto"/>
          <w:szCs w:val="17"/>
        </w:rPr>
        <w:t>0</w:t>
      </w:r>
      <w:r>
        <w:rPr>
          <w:rFonts w:ascii="Century Gothic" w:hAnsi="Century Gothic"/>
          <w:color w:val="auto"/>
          <w:szCs w:val="17"/>
        </w:rPr>
        <w:t xml:space="preserve"> -</w:t>
      </w:r>
      <w:r w:rsidR="00EF121F">
        <w:rPr>
          <w:rFonts w:ascii="Century Gothic" w:hAnsi="Century Gothic"/>
          <w:color w:val="auto"/>
          <w:szCs w:val="17"/>
        </w:rPr>
        <w:t>18 00</w:t>
      </w:r>
      <w:r w:rsidRPr="00AB4433">
        <w:rPr>
          <w:rFonts w:ascii="Century Gothic" w:hAnsi="Century Gothic"/>
          <w:color w:val="auto"/>
          <w:szCs w:val="17"/>
        </w:rPr>
        <w:t xml:space="preserve">, </w:t>
      </w:r>
      <w:r w:rsidR="00EF121F">
        <w:rPr>
          <w:rFonts w:ascii="Century Gothic" w:hAnsi="Century Gothic"/>
          <w:color w:val="auto"/>
          <w:szCs w:val="17"/>
        </w:rPr>
        <w:br/>
      </w:r>
      <w:r>
        <w:rPr>
          <w:rFonts w:ascii="Century Gothic" w:hAnsi="Century Gothic"/>
          <w:color w:val="auto"/>
          <w:szCs w:val="17"/>
        </w:rPr>
        <w:t>wtorek</w:t>
      </w:r>
      <w:r w:rsidR="00EF121F"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- czwartek 8 00 – 16 00, piątek 8 00 – 14 00 .</w:t>
      </w:r>
    </w:p>
    <w:p w:rsidR="00BD5EE9" w:rsidRDefault="00BD5EE9" w:rsidP="00BD5EE9">
      <w:pPr>
        <w:pStyle w:val="Nagwek2"/>
      </w:pPr>
      <w:r>
        <w:t>Pouczenie</w:t>
      </w:r>
    </w:p>
    <w:p w:rsidR="00BD5EE9" w:rsidRDefault="00BD5EE9" w:rsidP="00BD5EE9">
      <w:r w:rsidRPr="00BD5EE9">
        <w:t>Od decyzji służy stronom odwołanie do Samorządowego Kolegium Odwoławczego w Warszawie za pośrednictwem Wydziału Planowania Przestrzennego Urzędu Miasta Pruszkowa w terminie 14 dni od dnia jej publicznego ogłoszenia</w:t>
      </w:r>
      <w:r>
        <w:t>.</w:t>
      </w:r>
    </w:p>
    <w:p w:rsidR="00BD5EE9" w:rsidRPr="00945964" w:rsidRDefault="00BD5EE9" w:rsidP="00945964">
      <w:pPr>
        <w:pStyle w:val="Tekstpodstawowy"/>
        <w:rPr>
          <w:rFonts w:ascii="Century Gothic" w:hAnsi="Century Gothic"/>
          <w:color w:val="auto"/>
          <w:szCs w:val="17"/>
        </w:rPr>
      </w:pPr>
      <w:r w:rsidRPr="00BD5EE9">
        <w:rPr>
          <w:rFonts w:ascii="Century Gothic" w:hAnsi="Century Gothic"/>
          <w:color w:val="auto"/>
          <w:szCs w:val="17"/>
        </w:rPr>
        <w:t>Zgodnie z art. 53 ust.6 - ustawy z dnia 27 marca 2003 r. o planowaniu i zagospodarowaniu</w:t>
      </w:r>
      <w:r w:rsidR="00EF121F">
        <w:rPr>
          <w:rFonts w:ascii="Century Gothic" w:hAnsi="Century Gothic"/>
          <w:color w:val="auto"/>
          <w:szCs w:val="17"/>
        </w:rPr>
        <w:t xml:space="preserve"> przestrzennym</w:t>
      </w:r>
      <w:r w:rsidRPr="00BD5EE9">
        <w:rPr>
          <w:rFonts w:ascii="Century Gothic" w:hAnsi="Century Gothic"/>
          <w:color w:val="auto"/>
          <w:szCs w:val="17"/>
        </w:rPr>
        <w:t xml:space="preserve">   odwołanie od decyzji powinno zawierać zarzuty odnoszące się do decyzji, określić istotę i zakres żądania będącego przedmiotem odwołania oraz wskazywać dowody uzasadniające to żądanie (ustawa </w:t>
      </w:r>
      <w:r>
        <w:rPr>
          <w:rFonts w:ascii="Century Gothic" w:hAnsi="Century Gothic"/>
          <w:color w:val="auto"/>
          <w:szCs w:val="17"/>
        </w:rPr>
        <w:t xml:space="preserve">o planowaniu </w:t>
      </w:r>
      <w:r w:rsidRPr="00BD5EE9">
        <w:rPr>
          <w:rFonts w:ascii="Century Gothic" w:hAnsi="Century Gothic"/>
          <w:color w:val="auto"/>
          <w:szCs w:val="17"/>
        </w:rPr>
        <w:t>i zagospodarowaniu przestrzennym -  ( t.j. Dz.U. 202</w:t>
      </w:r>
      <w:r w:rsidR="00AB4433">
        <w:rPr>
          <w:rFonts w:ascii="Century Gothic" w:hAnsi="Century Gothic"/>
          <w:color w:val="auto"/>
          <w:szCs w:val="17"/>
        </w:rPr>
        <w:t>1</w:t>
      </w:r>
      <w:r w:rsidRPr="00BD5EE9">
        <w:rPr>
          <w:rFonts w:ascii="Century Gothic" w:hAnsi="Century Gothic"/>
          <w:color w:val="auto"/>
          <w:szCs w:val="17"/>
        </w:rPr>
        <w:t xml:space="preserve"> r., poz.</w:t>
      </w:r>
      <w:r w:rsidR="00945964">
        <w:rPr>
          <w:rFonts w:ascii="Century Gothic" w:hAnsi="Century Gothic"/>
          <w:color w:val="auto"/>
          <w:szCs w:val="17"/>
        </w:rPr>
        <w:t xml:space="preserve"> </w:t>
      </w:r>
      <w:r w:rsidR="00AB4433">
        <w:rPr>
          <w:rFonts w:ascii="Century Gothic" w:hAnsi="Century Gothic"/>
          <w:color w:val="auto"/>
          <w:szCs w:val="17"/>
        </w:rPr>
        <w:t xml:space="preserve">741  </w:t>
      </w:r>
      <w:r w:rsidRPr="00BD5EE9">
        <w:rPr>
          <w:rFonts w:ascii="Century Gothic" w:hAnsi="Century Gothic"/>
          <w:color w:val="auto"/>
          <w:szCs w:val="17"/>
        </w:rPr>
        <w:t>z późn. zm.)</w:t>
      </w:r>
      <w:r w:rsidR="00945964">
        <w:rPr>
          <w:rFonts w:ascii="Century Gothic" w:hAnsi="Century Gothic"/>
          <w:color w:val="auto"/>
          <w:szCs w:val="17"/>
        </w:rPr>
        <w:t>.</w:t>
      </w:r>
    </w:p>
    <w:p w:rsidR="0037447E" w:rsidRPr="00EA397E" w:rsidRDefault="0037447E" w:rsidP="0037447E">
      <w:pPr>
        <w:spacing w:before="0" w:after="0"/>
        <w:contextualSpacing/>
      </w:pPr>
      <w:r w:rsidRPr="00EA397E">
        <w:t>Z upoważnienia</w:t>
      </w:r>
      <w:r>
        <w:t xml:space="preserve"> </w:t>
      </w:r>
      <w:r w:rsidRPr="00EA397E">
        <w:t>Prezydenta Miasta Pruszkowa</w:t>
      </w:r>
    </w:p>
    <w:p w:rsidR="0037447E" w:rsidRPr="0034524B" w:rsidRDefault="0037447E" w:rsidP="0037447E">
      <w:pPr>
        <w:pStyle w:val="podpis"/>
        <w:spacing w:before="120" w:after="120"/>
      </w:pPr>
      <w:r w:rsidRPr="0034524B">
        <w:t>Naczelnik</w:t>
      </w:r>
      <w:r>
        <w:t xml:space="preserve"> </w:t>
      </w:r>
      <w:r w:rsidRPr="0034524B">
        <w:t>Wydziału Planowania Przestrzennego</w:t>
      </w:r>
    </w:p>
    <w:p w:rsidR="0037447E" w:rsidRPr="0034524B" w:rsidRDefault="0037447E" w:rsidP="0037447E">
      <w:pPr>
        <w:pStyle w:val="podpis"/>
      </w:pPr>
      <w:r w:rsidRPr="0034524B">
        <w:t>Krystyna Sławińska</w:t>
      </w:r>
    </w:p>
    <w:p w:rsidR="00A67DE7" w:rsidRPr="00A67DE7" w:rsidRDefault="00A67DE7" w:rsidP="00754501">
      <w:pPr>
        <w:pStyle w:val="Tekstpodstawowy"/>
        <w:jc w:val="both"/>
        <w:rPr>
          <w:rFonts w:ascii="Century Gothic" w:hAnsi="Century Gothic"/>
          <w:color w:val="auto"/>
          <w:szCs w:val="17"/>
        </w:rPr>
      </w:pPr>
    </w:p>
    <w:p w:rsidR="00181CDC" w:rsidRPr="00181CDC" w:rsidRDefault="00181CDC" w:rsidP="0034524B">
      <w:pPr>
        <w:pStyle w:val="spraweprowadzi"/>
      </w:pP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E6C" w:rsidRDefault="00050E6C" w:rsidP="00A15252">
      <w:r>
        <w:separator/>
      </w:r>
    </w:p>
  </w:endnote>
  <w:endnote w:type="continuationSeparator" w:id="0">
    <w:p w:rsidR="00050E6C" w:rsidRDefault="00050E6C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FE23BDE-659A-43A8-B899-394BEF3AE0B8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A8196297-E4C8-4BB2-BB84-165D73DB7ED2}"/>
    <w:embedBold r:id="rId3" w:fontKey="{DC62976E-7F36-46E1-8809-31C2CBA7F13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619F9C5-85F6-4A21-81DD-1C10F6B53A91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C3AE0B5C-2C12-40D7-87B5-32B8C94C420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DD3A7776-E481-4E35-BF2C-1BD9A9EE41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E6C" w:rsidRDefault="00050E6C" w:rsidP="00A15252">
      <w:r>
        <w:separator/>
      </w:r>
    </w:p>
  </w:footnote>
  <w:footnote w:type="continuationSeparator" w:id="0">
    <w:p w:rsidR="00050E6C" w:rsidRDefault="00050E6C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0E6C"/>
    <w:rsid w:val="0005146A"/>
    <w:rsid w:val="000708C5"/>
    <w:rsid w:val="0007420A"/>
    <w:rsid w:val="00085AD6"/>
    <w:rsid w:val="0011782E"/>
    <w:rsid w:val="0012486E"/>
    <w:rsid w:val="00175783"/>
    <w:rsid w:val="00177F47"/>
    <w:rsid w:val="00181061"/>
    <w:rsid w:val="00181CDC"/>
    <w:rsid w:val="0019300B"/>
    <w:rsid w:val="001E6105"/>
    <w:rsid w:val="001E68DE"/>
    <w:rsid w:val="00201E06"/>
    <w:rsid w:val="00216C85"/>
    <w:rsid w:val="0022612B"/>
    <w:rsid w:val="00232347"/>
    <w:rsid w:val="00246746"/>
    <w:rsid w:val="00250418"/>
    <w:rsid w:val="002519B0"/>
    <w:rsid w:val="00251DE5"/>
    <w:rsid w:val="00266C76"/>
    <w:rsid w:val="00281CC9"/>
    <w:rsid w:val="00281FF7"/>
    <w:rsid w:val="0028611A"/>
    <w:rsid w:val="00295A59"/>
    <w:rsid w:val="002B09CF"/>
    <w:rsid w:val="002C28F5"/>
    <w:rsid w:val="002E7449"/>
    <w:rsid w:val="003133AC"/>
    <w:rsid w:val="00325229"/>
    <w:rsid w:val="0034524B"/>
    <w:rsid w:val="00364DCF"/>
    <w:rsid w:val="00364DDA"/>
    <w:rsid w:val="0037447E"/>
    <w:rsid w:val="003A0B20"/>
    <w:rsid w:val="003F00A7"/>
    <w:rsid w:val="003F62F8"/>
    <w:rsid w:val="00404FAA"/>
    <w:rsid w:val="00420965"/>
    <w:rsid w:val="00430606"/>
    <w:rsid w:val="00436B50"/>
    <w:rsid w:val="00437C14"/>
    <w:rsid w:val="004532E0"/>
    <w:rsid w:val="00473506"/>
    <w:rsid w:val="004854FB"/>
    <w:rsid w:val="00495FAE"/>
    <w:rsid w:val="004F7162"/>
    <w:rsid w:val="005001DD"/>
    <w:rsid w:val="00506378"/>
    <w:rsid w:val="00510710"/>
    <w:rsid w:val="00521AF1"/>
    <w:rsid w:val="00552460"/>
    <w:rsid w:val="005534E5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B5CD6"/>
    <w:rsid w:val="007D794D"/>
    <w:rsid w:val="007E7D58"/>
    <w:rsid w:val="007F1DCA"/>
    <w:rsid w:val="007F7DD5"/>
    <w:rsid w:val="00871D90"/>
    <w:rsid w:val="0087221D"/>
    <w:rsid w:val="008B567E"/>
    <w:rsid w:val="008C215A"/>
    <w:rsid w:val="00912037"/>
    <w:rsid w:val="00945964"/>
    <w:rsid w:val="00990E2B"/>
    <w:rsid w:val="009915C1"/>
    <w:rsid w:val="009A14C9"/>
    <w:rsid w:val="009B1144"/>
    <w:rsid w:val="00A0692D"/>
    <w:rsid w:val="00A15252"/>
    <w:rsid w:val="00A1552C"/>
    <w:rsid w:val="00A174D6"/>
    <w:rsid w:val="00A64E0F"/>
    <w:rsid w:val="00A67D6E"/>
    <w:rsid w:val="00A67DE7"/>
    <w:rsid w:val="00A73F13"/>
    <w:rsid w:val="00AA6C4A"/>
    <w:rsid w:val="00AB297B"/>
    <w:rsid w:val="00AB4433"/>
    <w:rsid w:val="00AC03D0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7654A"/>
    <w:rsid w:val="00B84367"/>
    <w:rsid w:val="00B964A3"/>
    <w:rsid w:val="00BD5EE9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EF121F"/>
    <w:rsid w:val="00F206DE"/>
    <w:rsid w:val="00F36BA8"/>
    <w:rsid w:val="00F67009"/>
    <w:rsid w:val="00F72F9D"/>
    <w:rsid w:val="00F8594D"/>
    <w:rsid w:val="00FA7FAB"/>
    <w:rsid w:val="00FC3B71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875E2-6345-4291-84B7-5F2F2DE87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0</TotalTime>
  <Pages>2</Pages>
  <Words>416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2</cp:revision>
  <cp:lastPrinted>2020-09-24T13:56:00Z</cp:lastPrinted>
  <dcterms:created xsi:type="dcterms:W3CDTF">2021-09-01T11:32:00Z</dcterms:created>
  <dcterms:modified xsi:type="dcterms:W3CDTF">2021-09-01T11:32:00Z</dcterms:modified>
</cp:coreProperties>
</file>